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3543"/>
      </w:tblGrid>
      <w:tr w:rsidR="00BA560A" w:rsidRPr="00A85779" w14:paraId="7FB662A9" w14:textId="77777777" w:rsidTr="00E8387B">
        <w:trPr>
          <w:trHeight w:val="860"/>
        </w:trPr>
        <w:tc>
          <w:tcPr>
            <w:tcW w:w="6805" w:type="dxa"/>
          </w:tcPr>
          <w:p w14:paraId="5A1DB526" w14:textId="77777777" w:rsidR="00BA560A" w:rsidRPr="00A85779" w:rsidRDefault="00E8387B" w:rsidP="00AB248A">
            <w:pPr>
              <w:pStyle w:val="Descripcin"/>
              <w:keepNext/>
              <w:rPr>
                <w:lang w:val="eu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58240" behindDoc="1" locked="0" layoutInCell="1" allowOverlap="1" wp14:anchorId="3DC61F6C" wp14:editId="74B03EF5">
                  <wp:simplePos x="0" y="0"/>
                  <wp:positionH relativeFrom="column">
                    <wp:posOffset>-21590</wp:posOffset>
                  </wp:positionH>
                  <wp:positionV relativeFrom="page">
                    <wp:posOffset>52705</wp:posOffset>
                  </wp:positionV>
                  <wp:extent cx="1047750" cy="735965"/>
                  <wp:effectExtent l="19050" t="0" r="0" b="0"/>
                  <wp:wrapThrough wrapText="bothSides">
                    <wp:wrapPolygon edited="0">
                      <wp:start x="-393" y="0"/>
                      <wp:lineTo x="-393" y="21246"/>
                      <wp:lineTo x="21600" y="21246"/>
                      <wp:lineTo x="21600" y="0"/>
                      <wp:lineTo x="-393" y="0"/>
                    </wp:wrapPolygon>
                  </wp:wrapThrough>
                  <wp:docPr id="2" name="Imagen 1" descr="acrecalogobar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acrecalogobar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A560A" w:rsidRPr="00A85779">
              <w:rPr>
                <w:lang w:val="eu-ES"/>
              </w:rPr>
              <w:t xml:space="preserve">  </w:t>
            </w:r>
            <w:r w:rsidR="00BA560A" w:rsidRPr="00A85779">
              <w:rPr>
                <w:rFonts w:ascii="Arial" w:hAnsi="Arial"/>
                <w:sz w:val="20"/>
                <w:lang w:val="eu-ES"/>
              </w:rPr>
              <w:t xml:space="preserve">   </w:t>
            </w:r>
          </w:p>
        </w:tc>
        <w:tc>
          <w:tcPr>
            <w:tcW w:w="3543" w:type="dxa"/>
          </w:tcPr>
          <w:p w14:paraId="40BB56C2" w14:textId="77777777" w:rsidR="00E8387B" w:rsidRDefault="00E8387B" w:rsidP="00561FE1">
            <w:pPr>
              <w:jc w:val="right"/>
              <w:rPr>
                <w:rFonts w:ascii="Arial" w:hAnsi="Arial" w:cs="Aharoni"/>
                <w:b/>
                <w:bCs/>
                <w:i/>
                <w:noProof/>
                <w:sz w:val="14"/>
                <w:szCs w:val="14"/>
                <w:lang w:val="es-ES"/>
              </w:rPr>
            </w:pPr>
            <w:r>
              <w:rPr>
                <w:rFonts w:ascii="Arial" w:hAnsi="Arial" w:cs="Aharoni"/>
                <w:b/>
                <w:bCs/>
                <w:i/>
                <w:noProof/>
                <w:sz w:val="14"/>
                <w:szCs w:val="14"/>
                <w:lang w:val="es-ES"/>
              </w:rPr>
              <w:drawing>
                <wp:anchor distT="0" distB="0" distL="114300" distR="114300" simplePos="0" relativeHeight="251660288" behindDoc="1" locked="0" layoutInCell="1" allowOverlap="1" wp14:anchorId="286C3D35" wp14:editId="5B74EC00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-4445</wp:posOffset>
                  </wp:positionV>
                  <wp:extent cx="2257425" cy="752475"/>
                  <wp:effectExtent l="19050" t="0" r="9525" b="0"/>
                  <wp:wrapThrough wrapText="bothSides">
                    <wp:wrapPolygon edited="0">
                      <wp:start x="-182" y="0"/>
                      <wp:lineTo x="-182" y="21327"/>
                      <wp:lineTo x="21691" y="21327"/>
                      <wp:lineTo x="21691" y="0"/>
                      <wp:lineTo x="-182" y="0"/>
                    </wp:wrapPolygon>
                  </wp:wrapThrough>
                  <wp:docPr id="4" name="Imagen 4" descr="C:\Users\gtloz\OneDrive\Documentos\Padel Hermandad\2025\logos\Logo 70 aniv. horizontal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tloz\OneDrive\Documentos\Padel Hermandad\2025\logos\Logo 70 aniv. horizontal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DFC3627" w14:textId="77777777" w:rsidR="00BA560A" w:rsidRPr="00775E84" w:rsidRDefault="00BA560A" w:rsidP="00561FE1">
            <w:pPr>
              <w:jc w:val="right"/>
              <w:rPr>
                <w:rFonts w:ascii="Arial" w:hAnsi="Arial" w:cs="Aharoni"/>
                <w:b/>
                <w:bCs/>
                <w:i/>
                <w:sz w:val="14"/>
                <w:szCs w:val="14"/>
              </w:rPr>
            </w:pPr>
          </w:p>
        </w:tc>
      </w:tr>
    </w:tbl>
    <w:p w14:paraId="12F3EE33" w14:textId="77777777" w:rsidR="007C71F3" w:rsidRDefault="007C71F3" w:rsidP="00DF0050">
      <w:pPr>
        <w:pStyle w:val="Encabezado"/>
        <w:tabs>
          <w:tab w:val="left" w:pos="708"/>
        </w:tabs>
        <w:jc w:val="center"/>
        <w:rPr>
          <w:rFonts w:ascii="Verdana" w:hAnsi="Verdana" w:cs="Verdana"/>
          <w:b/>
          <w:szCs w:val="24"/>
          <w:u w:val="single"/>
        </w:rPr>
      </w:pPr>
    </w:p>
    <w:p w14:paraId="3305D74C" w14:textId="77777777" w:rsidR="00DF0050" w:rsidRPr="009F6E55" w:rsidRDefault="00DF0050" w:rsidP="00DF0050">
      <w:pPr>
        <w:pStyle w:val="Encabezado"/>
        <w:tabs>
          <w:tab w:val="left" w:pos="708"/>
        </w:tabs>
        <w:jc w:val="center"/>
        <w:rPr>
          <w:rFonts w:ascii="Verdana" w:hAnsi="Verdana" w:cs="Verdana"/>
          <w:b/>
          <w:szCs w:val="24"/>
          <w:u w:val="single"/>
        </w:rPr>
      </w:pPr>
      <w:r w:rsidRPr="009F6E55">
        <w:rPr>
          <w:rFonts w:ascii="Verdana" w:hAnsi="Verdana" w:cs="Verdana"/>
          <w:b/>
          <w:szCs w:val="24"/>
          <w:u w:val="single"/>
        </w:rPr>
        <w:t>XXVI</w:t>
      </w:r>
      <w:r w:rsidR="0074515E" w:rsidRPr="009F6E55">
        <w:rPr>
          <w:rFonts w:ascii="Verdana" w:hAnsi="Verdana" w:cs="Verdana"/>
          <w:b/>
          <w:szCs w:val="24"/>
          <w:u w:val="single"/>
        </w:rPr>
        <w:t>I</w:t>
      </w:r>
      <w:r w:rsidRPr="009F6E55">
        <w:rPr>
          <w:rFonts w:ascii="Verdana" w:hAnsi="Verdana" w:cs="Verdana"/>
          <w:b/>
          <w:szCs w:val="24"/>
          <w:u w:val="single"/>
        </w:rPr>
        <w:t xml:space="preserve"> CAMPEONATO ACRECA DE PADEL</w:t>
      </w:r>
    </w:p>
    <w:p w14:paraId="02213E01" w14:textId="77777777" w:rsidR="00DF0050" w:rsidRPr="009F6E55" w:rsidRDefault="00DF0050" w:rsidP="00DF0050">
      <w:pPr>
        <w:pStyle w:val="Encabezado"/>
        <w:tabs>
          <w:tab w:val="left" w:pos="708"/>
        </w:tabs>
        <w:jc w:val="center"/>
        <w:rPr>
          <w:rFonts w:ascii="Verdana" w:hAnsi="Verdana"/>
          <w:sz w:val="16"/>
          <w:szCs w:val="16"/>
        </w:rPr>
      </w:pPr>
    </w:p>
    <w:p w14:paraId="5054531A" w14:textId="77777777" w:rsidR="00DF0050" w:rsidRPr="009F6E55" w:rsidRDefault="00DF0050" w:rsidP="00DF0050">
      <w:pPr>
        <w:pStyle w:val="Encabezado"/>
        <w:tabs>
          <w:tab w:val="left" w:pos="708"/>
        </w:tabs>
        <w:jc w:val="center"/>
        <w:rPr>
          <w:rFonts w:ascii="Verdana" w:hAnsi="Verdana" w:cs="Verdana"/>
          <w:b/>
          <w:szCs w:val="24"/>
          <w:u w:val="single"/>
        </w:rPr>
      </w:pPr>
      <w:r w:rsidRPr="009F6E55">
        <w:rPr>
          <w:rFonts w:ascii="Verdana" w:eastAsia="Verdana" w:hAnsi="Verdana" w:cs="Verdana"/>
          <w:b/>
          <w:szCs w:val="24"/>
        </w:rPr>
        <w:t xml:space="preserve"> </w:t>
      </w:r>
      <w:r w:rsidRPr="009F6E55">
        <w:rPr>
          <w:rFonts w:ascii="Verdana" w:hAnsi="Verdana" w:cs="Verdana"/>
          <w:bCs/>
          <w:szCs w:val="24"/>
          <w:u w:val="single"/>
        </w:rPr>
        <w:t>(Masculino y Femenino)</w:t>
      </w:r>
      <w:r w:rsidRPr="009F6E55">
        <w:rPr>
          <w:rFonts w:ascii="Verdana" w:hAnsi="Verdana" w:cs="Verdana"/>
          <w:b/>
          <w:szCs w:val="24"/>
          <w:u w:val="single"/>
        </w:rPr>
        <w:t xml:space="preserve"> </w:t>
      </w:r>
    </w:p>
    <w:p w14:paraId="4E04E2C4" w14:textId="77777777" w:rsidR="00DF0050" w:rsidRPr="009F6E55" w:rsidRDefault="00DF0050" w:rsidP="00DF0050">
      <w:pPr>
        <w:pStyle w:val="Encabezado"/>
        <w:tabs>
          <w:tab w:val="left" w:pos="708"/>
        </w:tabs>
        <w:jc w:val="center"/>
        <w:rPr>
          <w:rFonts w:ascii="Verdana" w:hAnsi="Verdana" w:cs="Verdana"/>
          <w:b/>
          <w:sz w:val="16"/>
          <w:szCs w:val="24"/>
          <w:u w:val="single"/>
        </w:rPr>
      </w:pPr>
    </w:p>
    <w:p w14:paraId="2C7C4D46" w14:textId="77777777" w:rsidR="00DF0050" w:rsidRPr="009F6E55" w:rsidRDefault="0074515E" w:rsidP="00DF0050">
      <w:pPr>
        <w:pStyle w:val="Encabezado"/>
        <w:tabs>
          <w:tab w:val="left" w:pos="708"/>
        </w:tabs>
        <w:jc w:val="center"/>
        <w:rPr>
          <w:rFonts w:ascii="Verdana" w:hAnsi="Verdana" w:cs="Verdana"/>
          <w:b/>
          <w:szCs w:val="24"/>
          <w:u w:val="single"/>
        </w:rPr>
      </w:pPr>
      <w:r w:rsidRPr="009F6E55">
        <w:rPr>
          <w:rFonts w:ascii="Verdana" w:hAnsi="Verdana" w:cs="Verdana"/>
          <w:b/>
          <w:szCs w:val="24"/>
          <w:u w:val="single"/>
        </w:rPr>
        <w:t>ZARAGOZA 2026</w:t>
      </w:r>
    </w:p>
    <w:p w14:paraId="37AD48A0" w14:textId="77777777" w:rsidR="00DF0050" w:rsidRPr="009F6E55" w:rsidRDefault="00DF0050" w:rsidP="00DF0050">
      <w:pPr>
        <w:pStyle w:val="Encabezado"/>
        <w:tabs>
          <w:tab w:val="left" w:pos="708"/>
        </w:tabs>
        <w:jc w:val="center"/>
        <w:rPr>
          <w:rFonts w:ascii="Verdana" w:hAnsi="Verdana" w:cs="Verdana"/>
          <w:b/>
          <w:sz w:val="16"/>
          <w:u w:val="single"/>
        </w:rPr>
      </w:pPr>
    </w:p>
    <w:p w14:paraId="0DC805EF" w14:textId="77777777" w:rsidR="00DF0050" w:rsidRPr="009F6E55" w:rsidRDefault="00DF0050" w:rsidP="00DF0050">
      <w:pPr>
        <w:jc w:val="center"/>
        <w:rPr>
          <w:rFonts w:ascii="Verdana" w:hAnsi="Verdana"/>
          <w:sz w:val="20"/>
          <w:lang w:val="es-ES"/>
        </w:rPr>
      </w:pPr>
      <w:r w:rsidRPr="009F6E55">
        <w:rPr>
          <w:rFonts w:ascii="Verdana" w:hAnsi="Verdana" w:cs="Verdana"/>
          <w:b/>
          <w:u w:val="single"/>
        </w:rPr>
        <w:t>Relación de Acompañantes</w:t>
      </w:r>
    </w:p>
    <w:p w14:paraId="4D985334" w14:textId="77777777" w:rsidR="00F70567" w:rsidRPr="009F6E55" w:rsidRDefault="00F70567" w:rsidP="00DF0050">
      <w:pPr>
        <w:pStyle w:val="Ttulo4"/>
        <w:ind w:left="-567" w:right="-483"/>
        <w:jc w:val="center"/>
        <w:rPr>
          <w:rFonts w:ascii="Verdana" w:hAnsi="Verdana" w:cs="Calibri"/>
          <w:szCs w:val="24"/>
          <w:lang w:val="eu-ES"/>
        </w:rPr>
      </w:pPr>
    </w:p>
    <w:p w14:paraId="67BCC043" w14:textId="1F80ADF8" w:rsidR="00F70567" w:rsidRPr="009F6E55" w:rsidRDefault="00F70567" w:rsidP="00F70567">
      <w:pPr>
        <w:tabs>
          <w:tab w:val="left" w:pos="-360"/>
        </w:tabs>
        <w:autoSpaceDE w:val="0"/>
        <w:autoSpaceDN w:val="0"/>
        <w:adjustRightInd w:val="0"/>
        <w:ind w:right="-58"/>
        <w:jc w:val="both"/>
        <w:rPr>
          <w:rFonts w:ascii="Verdana" w:hAnsi="Verdana" w:cs="Calibri"/>
          <w:szCs w:val="24"/>
          <w:lang w:val="eu-ES"/>
        </w:rPr>
      </w:pPr>
      <w:proofErr w:type="spellStart"/>
      <w:r w:rsidRPr="009F6E55">
        <w:rPr>
          <w:rFonts w:ascii="Verdana" w:hAnsi="Verdana" w:cs="Calibri"/>
          <w:szCs w:val="24"/>
          <w:lang w:val="eu-ES"/>
        </w:rPr>
        <w:t>Entrada</w:t>
      </w:r>
      <w:proofErr w:type="spellEnd"/>
      <w:r w:rsidRPr="009F6E55">
        <w:rPr>
          <w:rFonts w:ascii="Verdana" w:hAnsi="Verdana" w:cs="Calibri"/>
          <w:szCs w:val="24"/>
          <w:lang w:val="eu-ES"/>
        </w:rPr>
        <w:t xml:space="preserve"> </w:t>
      </w:r>
      <w:proofErr w:type="spellStart"/>
      <w:r w:rsidR="00DF0050" w:rsidRPr="009F6E55">
        <w:rPr>
          <w:rFonts w:ascii="Verdana" w:hAnsi="Verdana" w:cs="Calibri"/>
          <w:szCs w:val="24"/>
          <w:lang w:val="eu-ES"/>
        </w:rPr>
        <w:t>miércoles</w:t>
      </w:r>
      <w:proofErr w:type="spellEnd"/>
      <w:r w:rsidR="00DF0050" w:rsidRPr="009F6E55">
        <w:rPr>
          <w:rFonts w:ascii="Verdana" w:hAnsi="Verdana" w:cs="Calibri"/>
          <w:szCs w:val="24"/>
          <w:lang w:val="eu-ES"/>
        </w:rPr>
        <w:t xml:space="preserve"> </w:t>
      </w:r>
      <w:r w:rsidR="0074515E" w:rsidRPr="009F6E55">
        <w:rPr>
          <w:rFonts w:ascii="Verdana" w:hAnsi="Verdana" w:cs="Calibri"/>
          <w:szCs w:val="24"/>
          <w:lang w:val="eu-ES"/>
        </w:rPr>
        <w:t>23</w:t>
      </w:r>
      <w:r w:rsidR="00DF0050" w:rsidRPr="009F6E55">
        <w:rPr>
          <w:rFonts w:ascii="Verdana" w:hAnsi="Verdana" w:cs="Calibri"/>
          <w:szCs w:val="24"/>
          <w:lang w:val="eu-ES"/>
        </w:rPr>
        <w:t xml:space="preserve"> de </w:t>
      </w:r>
      <w:proofErr w:type="spellStart"/>
      <w:r w:rsidR="0074515E" w:rsidRPr="009F6E55">
        <w:rPr>
          <w:rFonts w:ascii="Verdana" w:hAnsi="Verdana" w:cs="Calibri"/>
          <w:szCs w:val="24"/>
          <w:lang w:val="eu-ES"/>
        </w:rPr>
        <w:t>septiem</w:t>
      </w:r>
      <w:r w:rsidR="00DF0050" w:rsidRPr="009F6E55">
        <w:rPr>
          <w:rFonts w:ascii="Verdana" w:hAnsi="Verdana" w:cs="Calibri"/>
          <w:szCs w:val="24"/>
          <w:lang w:val="eu-ES"/>
        </w:rPr>
        <w:t>bre</w:t>
      </w:r>
      <w:proofErr w:type="spellEnd"/>
      <w:r w:rsidR="00DF0050" w:rsidRPr="009F6E55">
        <w:rPr>
          <w:rFonts w:ascii="Verdana" w:hAnsi="Verdana" w:cs="Calibri"/>
          <w:szCs w:val="24"/>
          <w:lang w:val="eu-ES"/>
        </w:rPr>
        <w:t xml:space="preserve"> </w:t>
      </w:r>
      <w:r w:rsidRPr="009F6E55">
        <w:rPr>
          <w:rFonts w:ascii="Verdana" w:hAnsi="Verdana" w:cs="Calibri"/>
          <w:szCs w:val="24"/>
          <w:lang w:val="eu-ES"/>
        </w:rPr>
        <w:t xml:space="preserve">y </w:t>
      </w:r>
      <w:proofErr w:type="spellStart"/>
      <w:r w:rsidRPr="009F6E55">
        <w:rPr>
          <w:rFonts w:ascii="Verdana" w:hAnsi="Verdana" w:cs="Calibri"/>
          <w:szCs w:val="24"/>
          <w:lang w:val="eu-ES"/>
        </w:rPr>
        <w:t>salida</w:t>
      </w:r>
      <w:proofErr w:type="spellEnd"/>
      <w:r w:rsidRPr="009F6E55">
        <w:rPr>
          <w:rFonts w:ascii="Verdana" w:hAnsi="Verdana" w:cs="Calibri"/>
          <w:szCs w:val="24"/>
          <w:lang w:val="eu-ES"/>
        </w:rPr>
        <w:t xml:space="preserve"> </w:t>
      </w:r>
      <w:proofErr w:type="spellStart"/>
      <w:r w:rsidR="00DF0050" w:rsidRPr="009F6E55">
        <w:rPr>
          <w:rFonts w:ascii="Verdana" w:hAnsi="Verdana" w:cs="Calibri"/>
          <w:szCs w:val="24"/>
          <w:lang w:val="eu-ES"/>
        </w:rPr>
        <w:t>domingo</w:t>
      </w:r>
      <w:proofErr w:type="spellEnd"/>
      <w:r w:rsidRPr="009F6E55">
        <w:rPr>
          <w:rFonts w:ascii="Verdana" w:hAnsi="Verdana" w:cs="Calibri"/>
          <w:szCs w:val="24"/>
          <w:lang w:val="eu-ES"/>
        </w:rPr>
        <w:t xml:space="preserve"> </w:t>
      </w:r>
      <w:r w:rsidR="0074515E" w:rsidRPr="009F6E55">
        <w:rPr>
          <w:rFonts w:ascii="Verdana" w:hAnsi="Verdana" w:cs="Calibri"/>
          <w:szCs w:val="24"/>
          <w:lang w:val="eu-ES"/>
        </w:rPr>
        <w:t>27</w:t>
      </w:r>
      <w:r w:rsidRPr="009F6E55">
        <w:rPr>
          <w:rFonts w:ascii="Verdana" w:hAnsi="Verdana" w:cs="Calibri"/>
          <w:szCs w:val="24"/>
          <w:lang w:val="eu-ES"/>
        </w:rPr>
        <w:t xml:space="preserve"> de </w:t>
      </w:r>
      <w:proofErr w:type="spellStart"/>
      <w:r w:rsidR="0074515E" w:rsidRPr="009F6E55">
        <w:rPr>
          <w:rFonts w:ascii="Verdana" w:hAnsi="Verdana" w:cs="Calibri"/>
          <w:szCs w:val="24"/>
          <w:lang w:val="eu-ES"/>
        </w:rPr>
        <w:t>septiembre</w:t>
      </w:r>
      <w:proofErr w:type="spellEnd"/>
      <w:r w:rsidRPr="009F6E55">
        <w:rPr>
          <w:rFonts w:ascii="Verdana" w:hAnsi="Verdana" w:cs="Calibri"/>
          <w:szCs w:val="24"/>
          <w:lang w:val="eu-ES"/>
        </w:rPr>
        <w:t xml:space="preserve"> de 202</w:t>
      </w:r>
      <w:r w:rsidR="0074515E" w:rsidRPr="009F6E55">
        <w:rPr>
          <w:rFonts w:ascii="Verdana" w:hAnsi="Verdana" w:cs="Calibri"/>
          <w:szCs w:val="24"/>
          <w:lang w:val="eu-ES"/>
        </w:rPr>
        <w:t>6</w:t>
      </w:r>
      <w:r w:rsidR="009C0A02" w:rsidRPr="009F6E55">
        <w:rPr>
          <w:rFonts w:ascii="Verdana" w:hAnsi="Verdana" w:cs="Calibri"/>
          <w:szCs w:val="24"/>
          <w:lang w:val="eu-ES"/>
        </w:rPr>
        <w:t>.</w:t>
      </w:r>
    </w:p>
    <w:p w14:paraId="4F28CA64" w14:textId="77777777" w:rsidR="00F70567" w:rsidRPr="009F6E55" w:rsidRDefault="00F70567" w:rsidP="00027EE1">
      <w:pPr>
        <w:tabs>
          <w:tab w:val="left" w:pos="-360"/>
        </w:tabs>
        <w:autoSpaceDE w:val="0"/>
        <w:autoSpaceDN w:val="0"/>
        <w:adjustRightInd w:val="0"/>
        <w:ind w:left="-1077" w:right="-1060"/>
        <w:jc w:val="both"/>
        <w:rPr>
          <w:rFonts w:ascii="Verdana" w:hAnsi="Verdana" w:cs="Calibri"/>
          <w:szCs w:val="24"/>
          <w:lang w:val="eu-ES"/>
        </w:rPr>
      </w:pPr>
    </w:p>
    <w:p w14:paraId="5FE25C3E" w14:textId="77777777" w:rsidR="009C0A02" w:rsidRPr="009F6E55" w:rsidRDefault="00F70567" w:rsidP="00F70567">
      <w:pPr>
        <w:tabs>
          <w:tab w:val="left" w:pos="-360"/>
        </w:tabs>
        <w:autoSpaceDE w:val="0"/>
        <w:autoSpaceDN w:val="0"/>
        <w:adjustRightInd w:val="0"/>
        <w:ind w:right="84"/>
        <w:jc w:val="both"/>
        <w:rPr>
          <w:rFonts w:ascii="Verdana" w:hAnsi="Verdana"/>
        </w:rPr>
      </w:pPr>
      <w:r w:rsidRPr="009F6E55">
        <w:rPr>
          <w:rFonts w:ascii="Verdana" w:hAnsi="Verdana"/>
        </w:rPr>
        <w:t xml:space="preserve">D. _____________________________________________________, </w:t>
      </w:r>
    </w:p>
    <w:p w14:paraId="49B34876" w14:textId="77172C05" w:rsidR="009C0A02" w:rsidRPr="009F6E55" w:rsidRDefault="00F70567" w:rsidP="00F70567">
      <w:pPr>
        <w:tabs>
          <w:tab w:val="left" w:pos="-360"/>
        </w:tabs>
        <w:autoSpaceDE w:val="0"/>
        <w:autoSpaceDN w:val="0"/>
        <w:adjustRightInd w:val="0"/>
        <w:ind w:right="84"/>
        <w:jc w:val="both"/>
        <w:rPr>
          <w:rFonts w:ascii="Verdana" w:hAnsi="Verdana"/>
        </w:rPr>
      </w:pPr>
      <w:r w:rsidRPr="009F6E55">
        <w:rPr>
          <w:rFonts w:ascii="Verdana" w:hAnsi="Verdana"/>
        </w:rPr>
        <w:t>delegado del Equipo de ____________________________________</w:t>
      </w:r>
      <w:r w:rsidR="009C0A02" w:rsidRPr="009F6E55">
        <w:rPr>
          <w:rFonts w:ascii="Verdana" w:hAnsi="Verdana"/>
        </w:rPr>
        <w:t>,</w:t>
      </w:r>
      <w:r w:rsidRPr="009F6E55">
        <w:rPr>
          <w:rFonts w:ascii="Verdana" w:hAnsi="Verdana"/>
        </w:rPr>
        <w:t xml:space="preserve"> </w:t>
      </w:r>
    </w:p>
    <w:p w14:paraId="1168ABFB" w14:textId="3B55224C" w:rsidR="009C0A02" w:rsidRPr="009F6E55" w:rsidRDefault="00F70567" w:rsidP="00F70567">
      <w:pPr>
        <w:tabs>
          <w:tab w:val="left" w:pos="-360"/>
        </w:tabs>
        <w:autoSpaceDE w:val="0"/>
        <w:autoSpaceDN w:val="0"/>
        <w:adjustRightInd w:val="0"/>
        <w:ind w:right="84"/>
        <w:jc w:val="both"/>
        <w:rPr>
          <w:rFonts w:ascii="Verdana" w:hAnsi="Verdana"/>
        </w:rPr>
      </w:pPr>
      <w:r w:rsidRPr="009F6E55">
        <w:rPr>
          <w:rFonts w:ascii="Verdana" w:hAnsi="Verdana"/>
        </w:rPr>
        <w:t xml:space="preserve">de la Asociación </w:t>
      </w:r>
      <w:r w:rsidR="009C0A02" w:rsidRPr="009F6E55">
        <w:rPr>
          <w:rFonts w:ascii="Verdana" w:hAnsi="Verdana"/>
        </w:rPr>
        <w:t>__</w:t>
      </w:r>
      <w:r w:rsidRPr="009F6E55">
        <w:rPr>
          <w:rFonts w:ascii="Verdana" w:hAnsi="Verdana"/>
        </w:rPr>
        <w:t xml:space="preserve">________________________________________, </w:t>
      </w:r>
    </w:p>
    <w:p w14:paraId="0626C407" w14:textId="6CDAE065" w:rsidR="009C0A02" w:rsidRPr="009F6E55" w:rsidRDefault="00F70567" w:rsidP="00F70567">
      <w:pPr>
        <w:tabs>
          <w:tab w:val="left" w:pos="-360"/>
        </w:tabs>
        <w:autoSpaceDE w:val="0"/>
        <w:autoSpaceDN w:val="0"/>
        <w:adjustRightInd w:val="0"/>
        <w:ind w:right="84"/>
        <w:jc w:val="both"/>
        <w:rPr>
          <w:rFonts w:ascii="Verdana" w:hAnsi="Verdana"/>
        </w:rPr>
      </w:pPr>
      <w:r w:rsidRPr="009F6E55">
        <w:rPr>
          <w:rFonts w:ascii="Verdana" w:hAnsi="Verdana"/>
        </w:rPr>
        <w:t xml:space="preserve">con DNI núm. _______________________, móvil </w:t>
      </w:r>
      <w:r w:rsidR="009C0A02" w:rsidRPr="009F6E55">
        <w:rPr>
          <w:rFonts w:ascii="Verdana" w:hAnsi="Verdana"/>
        </w:rPr>
        <w:t>c</w:t>
      </w:r>
      <w:r w:rsidRPr="009F6E55">
        <w:rPr>
          <w:rFonts w:ascii="Verdana" w:hAnsi="Verdana"/>
        </w:rPr>
        <w:t>ontacto ____________________ y correo electrónico __________________________________________________</w:t>
      </w:r>
      <w:r w:rsidR="009C0A02" w:rsidRPr="009F6E55">
        <w:rPr>
          <w:rFonts w:ascii="Verdana" w:hAnsi="Verdana"/>
        </w:rPr>
        <w:t>_____</w:t>
      </w:r>
      <w:r w:rsidRPr="009F6E55">
        <w:rPr>
          <w:rFonts w:ascii="Verdana" w:hAnsi="Verdana"/>
        </w:rPr>
        <w:t xml:space="preserve">, </w:t>
      </w:r>
    </w:p>
    <w:p w14:paraId="6AE9486D" w14:textId="2C063B89" w:rsidR="00F70567" w:rsidRPr="009F6E55" w:rsidRDefault="00F70567" w:rsidP="00F70567">
      <w:pPr>
        <w:tabs>
          <w:tab w:val="left" w:pos="-360"/>
        </w:tabs>
        <w:autoSpaceDE w:val="0"/>
        <w:autoSpaceDN w:val="0"/>
        <w:adjustRightInd w:val="0"/>
        <w:ind w:right="84"/>
        <w:jc w:val="both"/>
        <w:rPr>
          <w:rFonts w:ascii="Verdana" w:hAnsi="Verdana" w:cs="Calibri"/>
          <w:szCs w:val="24"/>
          <w:lang w:val="eu-ES"/>
        </w:rPr>
      </w:pPr>
      <w:r w:rsidRPr="009F6E55">
        <w:rPr>
          <w:rFonts w:ascii="Verdana" w:hAnsi="Verdana"/>
        </w:rPr>
        <w:t>solicita la inscripción de los siguientes acompañantes.</w:t>
      </w:r>
    </w:p>
    <w:p w14:paraId="128C5F3B" w14:textId="77777777" w:rsidR="00F70567" w:rsidRPr="009F6E55" w:rsidRDefault="00F70567" w:rsidP="00027EE1">
      <w:pPr>
        <w:tabs>
          <w:tab w:val="left" w:pos="-360"/>
        </w:tabs>
        <w:autoSpaceDE w:val="0"/>
        <w:autoSpaceDN w:val="0"/>
        <w:adjustRightInd w:val="0"/>
        <w:ind w:left="-1077" w:right="-1060"/>
        <w:jc w:val="both"/>
        <w:rPr>
          <w:rFonts w:ascii="Verdana" w:hAnsi="Verdana" w:cs="Calibri"/>
          <w:szCs w:val="24"/>
          <w:lang w:val="eu-ES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662"/>
        <w:gridCol w:w="1985"/>
      </w:tblGrid>
      <w:tr w:rsidR="00F70567" w:rsidRPr="009F6E55" w14:paraId="16B98FB7" w14:textId="77777777" w:rsidTr="009C0A02">
        <w:tc>
          <w:tcPr>
            <w:tcW w:w="1135" w:type="dxa"/>
            <w:shd w:val="clear" w:color="auto" w:fill="auto"/>
          </w:tcPr>
          <w:p w14:paraId="2E2E27FC" w14:textId="3BECB68E" w:rsidR="00F70567" w:rsidRPr="009F6E55" w:rsidRDefault="009C0A02" w:rsidP="009C0A02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rPr>
                <w:rFonts w:ascii="Verdana" w:hAnsi="Verdana" w:cs="Calibri"/>
                <w:b/>
                <w:szCs w:val="24"/>
                <w:lang w:val="eu-ES"/>
              </w:rPr>
            </w:pPr>
            <w:proofErr w:type="spellStart"/>
            <w:r w:rsidRPr="009F6E55">
              <w:rPr>
                <w:rFonts w:ascii="Verdana" w:hAnsi="Verdana" w:cs="Calibri"/>
                <w:b/>
                <w:szCs w:val="24"/>
                <w:lang w:val="eu-ES"/>
              </w:rPr>
              <w:t>Núm</w:t>
            </w:r>
            <w:proofErr w:type="spellEnd"/>
            <w:r w:rsidRPr="009F6E55">
              <w:rPr>
                <w:rFonts w:ascii="Verdana" w:hAnsi="Verdana" w:cs="Calibri"/>
                <w:b/>
                <w:szCs w:val="24"/>
                <w:lang w:val="eu-ES"/>
              </w:rPr>
              <w:t xml:space="preserve">. </w:t>
            </w:r>
          </w:p>
        </w:tc>
        <w:tc>
          <w:tcPr>
            <w:tcW w:w="6662" w:type="dxa"/>
            <w:shd w:val="clear" w:color="auto" w:fill="auto"/>
          </w:tcPr>
          <w:p w14:paraId="3BC0C850" w14:textId="3CE6F705" w:rsidR="00F70567" w:rsidRPr="009F6E55" w:rsidRDefault="009C0A02" w:rsidP="009C0A02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center"/>
              <w:rPr>
                <w:rFonts w:ascii="Verdana" w:hAnsi="Verdana" w:cs="Calibri"/>
                <w:b/>
                <w:szCs w:val="24"/>
                <w:lang w:val="eu-ES"/>
              </w:rPr>
            </w:pPr>
            <w:r w:rsidRPr="009F6E55">
              <w:rPr>
                <w:rFonts w:ascii="Verdana" w:hAnsi="Verdana" w:cs="Calibri"/>
                <w:b/>
                <w:szCs w:val="24"/>
                <w:lang w:val="eu-ES"/>
              </w:rPr>
              <w:t>NOMBRE Y  APELLIDOS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D16FC3" w14:textId="3587381E" w:rsidR="00F70567" w:rsidRPr="009F6E55" w:rsidRDefault="009C0A02" w:rsidP="009C0A02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center"/>
              <w:rPr>
                <w:rFonts w:ascii="Verdana" w:hAnsi="Verdana" w:cs="Calibri"/>
                <w:b/>
                <w:szCs w:val="24"/>
                <w:lang w:val="eu-ES"/>
              </w:rPr>
            </w:pPr>
            <w:r w:rsidRPr="009F6E55">
              <w:rPr>
                <w:rFonts w:ascii="Verdana" w:hAnsi="Verdana" w:cs="Calibri"/>
                <w:b/>
                <w:szCs w:val="24"/>
                <w:lang w:val="eu-ES"/>
              </w:rPr>
              <w:t>D.N.I.</w:t>
            </w:r>
          </w:p>
        </w:tc>
      </w:tr>
      <w:tr w:rsidR="00F70567" w:rsidRPr="009F6E55" w14:paraId="000A5D7B" w14:textId="77777777" w:rsidTr="009C0A02">
        <w:tc>
          <w:tcPr>
            <w:tcW w:w="1135" w:type="dxa"/>
            <w:shd w:val="clear" w:color="auto" w:fill="auto"/>
          </w:tcPr>
          <w:p w14:paraId="67CB2D54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7896E526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4FE1E9C0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28D149D6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342C3E0E" w14:textId="77777777" w:rsidTr="009C0A02">
        <w:tc>
          <w:tcPr>
            <w:tcW w:w="1135" w:type="dxa"/>
            <w:shd w:val="clear" w:color="auto" w:fill="auto"/>
          </w:tcPr>
          <w:p w14:paraId="28B0D6C8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232C78BF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7C210070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191ACCB7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070CB435" w14:textId="77777777" w:rsidTr="009C0A02">
        <w:tc>
          <w:tcPr>
            <w:tcW w:w="1135" w:type="dxa"/>
            <w:shd w:val="clear" w:color="auto" w:fill="auto"/>
          </w:tcPr>
          <w:p w14:paraId="2055740F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0952162E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2D299510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2F48630D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45C72D7F" w14:textId="77777777" w:rsidTr="009C0A02">
        <w:tc>
          <w:tcPr>
            <w:tcW w:w="1135" w:type="dxa"/>
            <w:shd w:val="clear" w:color="auto" w:fill="auto"/>
          </w:tcPr>
          <w:p w14:paraId="0D69F780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35489D5A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3DC953D9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6FA2709D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0E83C22A" w14:textId="77777777" w:rsidTr="009C0A02">
        <w:tc>
          <w:tcPr>
            <w:tcW w:w="1135" w:type="dxa"/>
            <w:shd w:val="clear" w:color="auto" w:fill="auto"/>
          </w:tcPr>
          <w:p w14:paraId="052941B9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1ACB0EDB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7B05A752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22F0E4BC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36DB633D" w14:textId="77777777" w:rsidTr="009C0A02">
        <w:tc>
          <w:tcPr>
            <w:tcW w:w="1135" w:type="dxa"/>
            <w:shd w:val="clear" w:color="auto" w:fill="auto"/>
          </w:tcPr>
          <w:p w14:paraId="6FBC6BC5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2A7F4C58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70A09579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5B932410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4D6F6726" w14:textId="77777777" w:rsidTr="009C0A02">
        <w:tc>
          <w:tcPr>
            <w:tcW w:w="1135" w:type="dxa"/>
            <w:shd w:val="clear" w:color="auto" w:fill="auto"/>
          </w:tcPr>
          <w:p w14:paraId="197AE471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1A9A8F41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3676800A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7B1AC7C9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00221F5A" w14:textId="77777777" w:rsidTr="009C0A02">
        <w:tc>
          <w:tcPr>
            <w:tcW w:w="1135" w:type="dxa"/>
            <w:shd w:val="clear" w:color="auto" w:fill="auto"/>
          </w:tcPr>
          <w:p w14:paraId="45D503D5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1800D2DB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72A5D22E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5E7D1882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674FB9EB" w14:textId="77777777" w:rsidTr="009C0A02">
        <w:tc>
          <w:tcPr>
            <w:tcW w:w="1135" w:type="dxa"/>
            <w:shd w:val="clear" w:color="auto" w:fill="auto"/>
          </w:tcPr>
          <w:p w14:paraId="3819774B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4402498B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26CC44CC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0577FDC9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  <w:tr w:rsidR="00F70567" w:rsidRPr="009F6E55" w14:paraId="4ECC508B" w14:textId="77777777" w:rsidTr="009C0A02">
        <w:tc>
          <w:tcPr>
            <w:tcW w:w="1135" w:type="dxa"/>
            <w:shd w:val="clear" w:color="auto" w:fill="auto"/>
          </w:tcPr>
          <w:p w14:paraId="789C6B85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  <w:p w14:paraId="23D5D6E3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6662" w:type="dxa"/>
            <w:shd w:val="clear" w:color="auto" w:fill="auto"/>
          </w:tcPr>
          <w:p w14:paraId="5DA188D2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  <w:tc>
          <w:tcPr>
            <w:tcW w:w="1985" w:type="dxa"/>
            <w:shd w:val="clear" w:color="auto" w:fill="auto"/>
          </w:tcPr>
          <w:p w14:paraId="190ACFA3" w14:textId="77777777" w:rsidR="00F70567" w:rsidRPr="009F6E55" w:rsidRDefault="00F70567" w:rsidP="00F13B66">
            <w:pPr>
              <w:tabs>
                <w:tab w:val="left" w:pos="-360"/>
              </w:tabs>
              <w:autoSpaceDE w:val="0"/>
              <w:autoSpaceDN w:val="0"/>
              <w:adjustRightInd w:val="0"/>
              <w:ind w:right="-1060"/>
              <w:jc w:val="both"/>
              <w:rPr>
                <w:rFonts w:ascii="Verdana" w:hAnsi="Verdana" w:cs="Calibri"/>
                <w:szCs w:val="24"/>
                <w:lang w:val="eu-ES"/>
              </w:rPr>
            </w:pPr>
          </w:p>
        </w:tc>
      </w:tr>
    </w:tbl>
    <w:p w14:paraId="42B6279C" w14:textId="77777777" w:rsidR="00F70567" w:rsidRPr="009F6E55" w:rsidRDefault="00F70567" w:rsidP="00027EE1">
      <w:pPr>
        <w:tabs>
          <w:tab w:val="left" w:pos="-360"/>
        </w:tabs>
        <w:autoSpaceDE w:val="0"/>
        <w:autoSpaceDN w:val="0"/>
        <w:adjustRightInd w:val="0"/>
        <w:ind w:left="-1077" w:right="-1060"/>
        <w:jc w:val="both"/>
        <w:rPr>
          <w:rFonts w:ascii="Verdana" w:hAnsi="Verdana" w:cs="Calibri"/>
          <w:szCs w:val="24"/>
          <w:lang w:val="eu-ES"/>
        </w:rPr>
      </w:pPr>
    </w:p>
    <w:p w14:paraId="611A52A1" w14:textId="77777777" w:rsidR="00F70567" w:rsidRPr="009F6E55" w:rsidRDefault="00F70567" w:rsidP="00CE35FB">
      <w:pPr>
        <w:tabs>
          <w:tab w:val="left" w:pos="-360"/>
        </w:tabs>
        <w:autoSpaceDE w:val="0"/>
        <w:autoSpaceDN w:val="0"/>
        <w:adjustRightInd w:val="0"/>
        <w:ind w:left="-1077" w:right="-1060"/>
        <w:jc w:val="center"/>
        <w:rPr>
          <w:rFonts w:ascii="Verdana" w:hAnsi="Verdana" w:cs="Calibri"/>
          <w:szCs w:val="24"/>
          <w:lang w:val="eu-ES"/>
        </w:rPr>
      </w:pPr>
      <w:proofErr w:type="spellStart"/>
      <w:r w:rsidRPr="009F6E55">
        <w:rPr>
          <w:rFonts w:ascii="Verdana" w:hAnsi="Verdana" w:cs="Calibri"/>
          <w:szCs w:val="24"/>
          <w:lang w:val="eu-ES"/>
        </w:rPr>
        <w:t>Nombre</w:t>
      </w:r>
      <w:proofErr w:type="spellEnd"/>
      <w:r w:rsidRPr="009F6E55">
        <w:rPr>
          <w:rFonts w:ascii="Verdana" w:hAnsi="Verdana" w:cs="Calibri"/>
          <w:szCs w:val="24"/>
          <w:lang w:val="eu-ES"/>
        </w:rPr>
        <w:t xml:space="preserve">, </w:t>
      </w:r>
      <w:proofErr w:type="spellStart"/>
      <w:r w:rsidRPr="009F6E55">
        <w:rPr>
          <w:rFonts w:ascii="Verdana" w:hAnsi="Verdana" w:cs="Calibri"/>
          <w:szCs w:val="24"/>
          <w:lang w:val="eu-ES"/>
        </w:rPr>
        <w:t>Fecha</w:t>
      </w:r>
      <w:proofErr w:type="spellEnd"/>
      <w:r w:rsidRPr="009F6E55">
        <w:rPr>
          <w:rFonts w:ascii="Verdana" w:hAnsi="Verdana" w:cs="Calibri"/>
          <w:szCs w:val="24"/>
          <w:lang w:val="eu-ES"/>
        </w:rPr>
        <w:t xml:space="preserve"> y Firma</w:t>
      </w:r>
    </w:p>
    <w:p w14:paraId="49E0C4DA" w14:textId="77777777" w:rsidR="00CE35FB" w:rsidRPr="009F6E55" w:rsidRDefault="00CE35FB" w:rsidP="00CE35FB">
      <w:pPr>
        <w:tabs>
          <w:tab w:val="left" w:pos="-360"/>
        </w:tabs>
        <w:autoSpaceDE w:val="0"/>
        <w:autoSpaceDN w:val="0"/>
        <w:adjustRightInd w:val="0"/>
        <w:ind w:left="-1077" w:right="-1060"/>
        <w:jc w:val="right"/>
        <w:rPr>
          <w:rFonts w:ascii="Verdana" w:hAnsi="Verdana" w:cs="Calibri"/>
          <w:szCs w:val="24"/>
          <w:lang w:val="eu-ES"/>
        </w:rPr>
      </w:pPr>
    </w:p>
    <w:p w14:paraId="4EECBB48" w14:textId="77777777" w:rsidR="00CE35FB" w:rsidRPr="009F6E55" w:rsidRDefault="00CE35FB" w:rsidP="00CE35FB">
      <w:pPr>
        <w:tabs>
          <w:tab w:val="left" w:pos="-360"/>
        </w:tabs>
        <w:autoSpaceDE w:val="0"/>
        <w:autoSpaceDN w:val="0"/>
        <w:adjustRightInd w:val="0"/>
        <w:ind w:left="-1077" w:right="-1060"/>
        <w:jc w:val="right"/>
        <w:rPr>
          <w:rFonts w:ascii="Verdana" w:hAnsi="Verdana" w:cs="Calibri"/>
          <w:szCs w:val="24"/>
          <w:lang w:val="eu-ES"/>
        </w:rPr>
      </w:pPr>
    </w:p>
    <w:p w14:paraId="6AD99C0F" w14:textId="77777777" w:rsidR="00CE35FB" w:rsidRPr="009F6E55" w:rsidRDefault="00CE35FB" w:rsidP="00CE35FB">
      <w:pPr>
        <w:tabs>
          <w:tab w:val="left" w:pos="-360"/>
        </w:tabs>
        <w:autoSpaceDE w:val="0"/>
        <w:autoSpaceDN w:val="0"/>
        <w:adjustRightInd w:val="0"/>
        <w:ind w:left="-1077" w:right="-1060"/>
        <w:jc w:val="right"/>
        <w:rPr>
          <w:rFonts w:ascii="Verdana" w:hAnsi="Verdana" w:cs="Calibri"/>
          <w:szCs w:val="24"/>
          <w:lang w:val="eu-ES"/>
        </w:rPr>
      </w:pPr>
    </w:p>
    <w:p w14:paraId="3944E2A9" w14:textId="77777777" w:rsidR="00CE35FB" w:rsidRPr="009F6E55" w:rsidRDefault="00DC7CC7" w:rsidP="00CE35FB">
      <w:pPr>
        <w:tabs>
          <w:tab w:val="left" w:pos="-360"/>
        </w:tabs>
        <w:autoSpaceDE w:val="0"/>
        <w:autoSpaceDN w:val="0"/>
        <w:adjustRightInd w:val="0"/>
        <w:ind w:left="-1077" w:right="-1060"/>
        <w:jc w:val="right"/>
        <w:rPr>
          <w:rFonts w:ascii="Verdana" w:hAnsi="Verdana" w:cs="Calibri"/>
          <w:sz w:val="18"/>
          <w:szCs w:val="16"/>
          <w:lang w:val="eu-ES"/>
        </w:rPr>
      </w:pPr>
      <w:hyperlink r:id="rId9" w:history="1">
        <w:r w:rsidR="00CE35FB" w:rsidRPr="009F6E55">
          <w:rPr>
            <w:rStyle w:val="Hipervnculo"/>
            <w:rFonts w:ascii="Verdana" w:hAnsi="Verdana" w:cs="Calibri"/>
            <w:sz w:val="18"/>
            <w:szCs w:val="16"/>
            <w:lang w:val="eu-ES"/>
          </w:rPr>
          <w:t>www.acreca.org</w:t>
        </w:r>
      </w:hyperlink>
    </w:p>
    <w:p w14:paraId="22B846F0" w14:textId="77777777" w:rsidR="00CE35FB" w:rsidRPr="009F6E55" w:rsidRDefault="00DF0050" w:rsidP="00CE35FB">
      <w:pPr>
        <w:tabs>
          <w:tab w:val="left" w:pos="-360"/>
        </w:tabs>
        <w:autoSpaceDE w:val="0"/>
        <w:autoSpaceDN w:val="0"/>
        <w:adjustRightInd w:val="0"/>
        <w:ind w:left="-1077" w:right="-1060"/>
        <w:jc w:val="right"/>
        <w:rPr>
          <w:rFonts w:ascii="Verdana" w:hAnsi="Verdana" w:cs="Calibri"/>
          <w:b/>
          <w:sz w:val="18"/>
          <w:szCs w:val="16"/>
          <w:lang w:val="eu-ES"/>
        </w:rPr>
      </w:pPr>
      <w:r w:rsidRPr="009F6E55">
        <w:rPr>
          <w:rFonts w:ascii="Verdana" w:hAnsi="Verdana" w:cs="Calibri"/>
          <w:b/>
          <w:sz w:val="18"/>
          <w:szCs w:val="16"/>
          <w:lang w:val="eu-ES"/>
        </w:rPr>
        <w:t>XXV</w:t>
      </w:r>
      <w:r w:rsidR="0074515E" w:rsidRPr="009F6E55">
        <w:rPr>
          <w:rFonts w:ascii="Verdana" w:hAnsi="Verdana" w:cs="Calibri"/>
          <w:b/>
          <w:sz w:val="18"/>
          <w:szCs w:val="16"/>
          <w:lang w:val="eu-ES"/>
        </w:rPr>
        <w:t>I</w:t>
      </w:r>
      <w:r w:rsidRPr="009F6E55">
        <w:rPr>
          <w:rFonts w:ascii="Verdana" w:hAnsi="Verdana" w:cs="Calibri"/>
          <w:b/>
          <w:sz w:val="18"/>
          <w:szCs w:val="16"/>
          <w:lang w:val="eu-ES"/>
        </w:rPr>
        <w:t>I CAMPEONATO ACRECA DE PADEL</w:t>
      </w:r>
      <w:r w:rsidR="00CE35FB" w:rsidRPr="009F6E55">
        <w:rPr>
          <w:rFonts w:ascii="Verdana" w:hAnsi="Verdana" w:cs="Calibri"/>
          <w:b/>
          <w:sz w:val="18"/>
          <w:szCs w:val="16"/>
          <w:lang w:val="eu-ES"/>
        </w:rPr>
        <w:t xml:space="preserve"> - </w:t>
      </w:r>
      <w:r w:rsidR="0074515E" w:rsidRPr="009F6E55">
        <w:rPr>
          <w:rFonts w:ascii="Verdana" w:hAnsi="Verdana" w:cs="Calibri"/>
          <w:b/>
          <w:sz w:val="18"/>
          <w:szCs w:val="16"/>
          <w:lang w:val="eu-ES"/>
        </w:rPr>
        <w:t>ZARAGOZA</w:t>
      </w:r>
      <w:r w:rsidR="00CE35FB" w:rsidRPr="009F6E55">
        <w:rPr>
          <w:rFonts w:ascii="Verdana" w:hAnsi="Verdana" w:cs="Calibri"/>
          <w:b/>
          <w:sz w:val="18"/>
          <w:szCs w:val="16"/>
          <w:lang w:val="eu-ES"/>
        </w:rPr>
        <w:t xml:space="preserve"> 202</w:t>
      </w:r>
      <w:r w:rsidR="0074515E" w:rsidRPr="009F6E55">
        <w:rPr>
          <w:rFonts w:ascii="Verdana" w:hAnsi="Verdana" w:cs="Calibri"/>
          <w:b/>
          <w:sz w:val="18"/>
          <w:szCs w:val="16"/>
          <w:lang w:val="eu-ES"/>
        </w:rPr>
        <w:t>6</w:t>
      </w:r>
    </w:p>
    <w:p w14:paraId="12861AFD" w14:textId="77777777" w:rsidR="00F70567" w:rsidRPr="009F6E55" w:rsidRDefault="00CE35FB" w:rsidP="00CE35FB">
      <w:pPr>
        <w:tabs>
          <w:tab w:val="left" w:pos="-360"/>
        </w:tabs>
        <w:autoSpaceDE w:val="0"/>
        <w:autoSpaceDN w:val="0"/>
        <w:adjustRightInd w:val="0"/>
        <w:ind w:left="-1077" w:right="-1060"/>
        <w:jc w:val="right"/>
        <w:rPr>
          <w:rFonts w:ascii="Verdana" w:hAnsi="Verdana" w:cs="Calibri"/>
          <w:b/>
          <w:sz w:val="18"/>
          <w:szCs w:val="16"/>
          <w:lang w:val="eu-ES"/>
        </w:rPr>
      </w:pPr>
      <w:r w:rsidRPr="009F6E55">
        <w:rPr>
          <w:rFonts w:ascii="Verdana" w:hAnsi="Verdana" w:cs="Calibri"/>
          <w:b/>
          <w:sz w:val="18"/>
          <w:szCs w:val="16"/>
          <w:lang w:val="eu-ES"/>
        </w:rPr>
        <w:t>BOLETIN INSCRIPCI</w:t>
      </w:r>
      <w:r w:rsidR="00AB248A" w:rsidRPr="009F6E55">
        <w:rPr>
          <w:rFonts w:ascii="Verdana" w:hAnsi="Verdana" w:cs="Calibri"/>
          <w:b/>
          <w:sz w:val="18"/>
          <w:szCs w:val="16"/>
          <w:lang w:val="eu-ES"/>
        </w:rPr>
        <w:t>Ó</w:t>
      </w:r>
      <w:r w:rsidRPr="009F6E55">
        <w:rPr>
          <w:rFonts w:ascii="Verdana" w:hAnsi="Verdana" w:cs="Calibri"/>
          <w:b/>
          <w:sz w:val="18"/>
          <w:szCs w:val="16"/>
          <w:lang w:val="eu-ES"/>
        </w:rPr>
        <w:t>N</w:t>
      </w:r>
      <w:r w:rsidR="00A512CF" w:rsidRPr="009F6E55">
        <w:rPr>
          <w:rFonts w:ascii="Verdana" w:hAnsi="Verdana" w:cs="Calibri"/>
          <w:b/>
          <w:sz w:val="18"/>
          <w:szCs w:val="16"/>
          <w:lang w:val="eu-ES"/>
        </w:rPr>
        <w:t xml:space="preserve"> </w:t>
      </w:r>
      <w:r w:rsidRPr="009F6E55">
        <w:rPr>
          <w:rFonts w:ascii="Verdana" w:hAnsi="Verdana" w:cs="Calibri"/>
          <w:b/>
          <w:sz w:val="18"/>
          <w:szCs w:val="16"/>
          <w:lang w:val="eu-ES"/>
        </w:rPr>
        <w:t>ACOMPAÑANTES</w:t>
      </w:r>
    </w:p>
    <w:sectPr w:rsidR="00F70567" w:rsidRPr="009F6E55" w:rsidSect="00ED1E68">
      <w:pgSz w:w="11907" w:h="16840"/>
      <w:pgMar w:top="397" w:right="1588" w:bottom="397" w:left="158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E0B2" w14:textId="77777777" w:rsidR="00DC7CC7" w:rsidRDefault="00DC7CC7">
      <w:r>
        <w:separator/>
      </w:r>
    </w:p>
  </w:endnote>
  <w:endnote w:type="continuationSeparator" w:id="0">
    <w:p w14:paraId="6F4D9FBA" w14:textId="77777777" w:rsidR="00DC7CC7" w:rsidRDefault="00DC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929AE" w14:textId="77777777" w:rsidR="00DC7CC7" w:rsidRDefault="00DC7CC7">
      <w:r>
        <w:separator/>
      </w:r>
    </w:p>
  </w:footnote>
  <w:footnote w:type="continuationSeparator" w:id="0">
    <w:p w14:paraId="122F4C96" w14:textId="77777777" w:rsidR="00DC7CC7" w:rsidRDefault="00DC7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1CEA"/>
    <w:multiLevelType w:val="hybridMultilevel"/>
    <w:tmpl w:val="06BE0A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769"/>
    <w:rsid w:val="0000366D"/>
    <w:rsid w:val="0001214E"/>
    <w:rsid w:val="00027EE1"/>
    <w:rsid w:val="00033526"/>
    <w:rsid w:val="00046867"/>
    <w:rsid w:val="00046D55"/>
    <w:rsid w:val="00073B6B"/>
    <w:rsid w:val="000A0E08"/>
    <w:rsid w:val="000B19FC"/>
    <w:rsid w:val="000B6129"/>
    <w:rsid w:val="000B7D3F"/>
    <w:rsid w:val="000C6AF5"/>
    <w:rsid w:val="000E1F22"/>
    <w:rsid w:val="000E381F"/>
    <w:rsid w:val="000F0191"/>
    <w:rsid w:val="00146516"/>
    <w:rsid w:val="00181F30"/>
    <w:rsid w:val="00182094"/>
    <w:rsid w:val="00187CF5"/>
    <w:rsid w:val="001A2072"/>
    <w:rsid w:val="001C4BA6"/>
    <w:rsid w:val="001F0F52"/>
    <w:rsid w:val="001F64A2"/>
    <w:rsid w:val="00204575"/>
    <w:rsid w:val="00207EAE"/>
    <w:rsid w:val="00214FF8"/>
    <w:rsid w:val="002226BB"/>
    <w:rsid w:val="002334C8"/>
    <w:rsid w:val="0026315C"/>
    <w:rsid w:val="00276EA6"/>
    <w:rsid w:val="002A592E"/>
    <w:rsid w:val="002B23DA"/>
    <w:rsid w:val="002B4A96"/>
    <w:rsid w:val="002F6BAF"/>
    <w:rsid w:val="00322292"/>
    <w:rsid w:val="00325951"/>
    <w:rsid w:val="003327CE"/>
    <w:rsid w:val="00350A67"/>
    <w:rsid w:val="00370768"/>
    <w:rsid w:val="00383AD2"/>
    <w:rsid w:val="00395540"/>
    <w:rsid w:val="003C19AF"/>
    <w:rsid w:val="004252AB"/>
    <w:rsid w:val="00490F20"/>
    <w:rsid w:val="00492A08"/>
    <w:rsid w:val="004B5167"/>
    <w:rsid w:val="004C6D29"/>
    <w:rsid w:val="004C6DF6"/>
    <w:rsid w:val="004D11AC"/>
    <w:rsid w:val="004E6960"/>
    <w:rsid w:val="0050513E"/>
    <w:rsid w:val="0051061D"/>
    <w:rsid w:val="00542080"/>
    <w:rsid w:val="0054686B"/>
    <w:rsid w:val="0056052A"/>
    <w:rsid w:val="00561FE1"/>
    <w:rsid w:val="00563AC0"/>
    <w:rsid w:val="00570CE2"/>
    <w:rsid w:val="005A07B3"/>
    <w:rsid w:val="005B5019"/>
    <w:rsid w:val="005F3C30"/>
    <w:rsid w:val="00612230"/>
    <w:rsid w:val="00614956"/>
    <w:rsid w:val="006218C8"/>
    <w:rsid w:val="00624EE8"/>
    <w:rsid w:val="00663C00"/>
    <w:rsid w:val="00670472"/>
    <w:rsid w:val="00684D4C"/>
    <w:rsid w:val="00684F56"/>
    <w:rsid w:val="00686348"/>
    <w:rsid w:val="00690091"/>
    <w:rsid w:val="006C1844"/>
    <w:rsid w:val="006C3DDF"/>
    <w:rsid w:val="006C497E"/>
    <w:rsid w:val="006C6BC7"/>
    <w:rsid w:val="006C7C0C"/>
    <w:rsid w:val="006F7F19"/>
    <w:rsid w:val="00713D49"/>
    <w:rsid w:val="0073485C"/>
    <w:rsid w:val="0074515E"/>
    <w:rsid w:val="00773B5C"/>
    <w:rsid w:val="00791520"/>
    <w:rsid w:val="00791FF7"/>
    <w:rsid w:val="007C71F3"/>
    <w:rsid w:val="007D42B8"/>
    <w:rsid w:val="007E3F7F"/>
    <w:rsid w:val="007F4E11"/>
    <w:rsid w:val="007F5266"/>
    <w:rsid w:val="00804306"/>
    <w:rsid w:val="008140EC"/>
    <w:rsid w:val="00821034"/>
    <w:rsid w:val="00846169"/>
    <w:rsid w:val="00846BC1"/>
    <w:rsid w:val="00862E17"/>
    <w:rsid w:val="00872769"/>
    <w:rsid w:val="008869BD"/>
    <w:rsid w:val="00897D39"/>
    <w:rsid w:val="008B0432"/>
    <w:rsid w:val="008B7F6D"/>
    <w:rsid w:val="008C3EC2"/>
    <w:rsid w:val="008D6E92"/>
    <w:rsid w:val="008E1A41"/>
    <w:rsid w:val="00900AE6"/>
    <w:rsid w:val="00910D90"/>
    <w:rsid w:val="00915712"/>
    <w:rsid w:val="009328E9"/>
    <w:rsid w:val="0093742F"/>
    <w:rsid w:val="009472DE"/>
    <w:rsid w:val="009759C4"/>
    <w:rsid w:val="00993700"/>
    <w:rsid w:val="009B71F9"/>
    <w:rsid w:val="009C0A02"/>
    <w:rsid w:val="009C30EB"/>
    <w:rsid w:val="009D539E"/>
    <w:rsid w:val="009E2658"/>
    <w:rsid w:val="009F0F34"/>
    <w:rsid w:val="009F6E55"/>
    <w:rsid w:val="009F7D23"/>
    <w:rsid w:val="00A014F5"/>
    <w:rsid w:val="00A13CE8"/>
    <w:rsid w:val="00A24AF2"/>
    <w:rsid w:val="00A250DB"/>
    <w:rsid w:val="00A512CF"/>
    <w:rsid w:val="00A55120"/>
    <w:rsid w:val="00A85779"/>
    <w:rsid w:val="00AB248A"/>
    <w:rsid w:val="00AC513D"/>
    <w:rsid w:val="00AD1FA8"/>
    <w:rsid w:val="00AD48D6"/>
    <w:rsid w:val="00AE155D"/>
    <w:rsid w:val="00AF3696"/>
    <w:rsid w:val="00B04F47"/>
    <w:rsid w:val="00B10C85"/>
    <w:rsid w:val="00B11F99"/>
    <w:rsid w:val="00B270CB"/>
    <w:rsid w:val="00B3235A"/>
    <w:rsid w:val="00B3486A"/>
    <w:rsid w:val="00B6347E"/>
    <w:rsid w:val="00B651E7"/>
    <w:rsid w:val="00B74212"/>
    <w:rsid w:val="00BA15D2"/>
    <w:rsid w:val="00BA560A"/>
    <w:rsid w:val="00BB11D5"/>
    <w:rsid w:val="00BD0354"/>
    <w:rsid w:val="00BD25DB"/>
    <w:rsid w:val="00BF2BAF"/>
    <w:rsid w:val="00C032CF"/>
    <w:rsid w:val="00C06469"/>
    <w:rsid w:val="00C13649"/>
    <w:rsid w:val="00C16F72"/>
    <w:rsid w:val="00C6488B"/>
    <w:rsid w:val="00C656B1"/>
    <w:rsid w:val="00C659CB"/>
    <w:rsid w:val="00C74496"/>
    <w:rsid w:val="00C82119"/>
    <w:rsid w:val="00C911E3"/>
    <w:rsid w:val="00C945D6"/>
    <w:rsid w:val="00CA2241"/>
    <w:rsid w:val="00CC2ADB"/>
    <w:rsid w:val="00CC3429"/>
    <w:rsid w:val="00CC5D2B"/>
    <w:rsid w:val="00CE35FB"/>
    <w:rsid w:val="00D22E73"/>
    <w:rsid w:val="00D30718"/>
    <w:rsid w:val="00D477BF"/>
    <w:rsid w:val="00D55E1D"/>
    <w:rsid w:val="00D6130B"/>
    <w:rsid w:val="00D61A27"/>
    <w:rsid w:val="00D74F8E"/>
    <w:rsid w:val="00D86518"/>
    <w:rsid w:val="00DA0A04"/>
    <w:rsid w:val="00DB1E79"/>
    <w:rsid w:val="00DC7CC7"/>
    <w:rsid w:val="00DD4C5E"/>
    <w:rsid w:val="00DF0050"/>
    <w:rsid w:val="00E06C15"/>
    <w:rsid w:val="00E06DD3"/>
    <w:rsid w:val="00E30B88"/>
    <w:rsid w:val="00E33F0B"/>
    <w:rsid w:val="00E3529A"/>
    <w:rsid w:val="00E363FA"/>
    <w:rsid w:val="00E45808"/>
    <w:rsid w:val="00E50B6F"/>
    <w:rsid w:val="00E6529E"/>
    <w:rsid w:val="00E824A3"/>
    <w:rsid w:val="00E8387B"/>
    <w:rsid w:val="00ED1E68"/>
    <w:rsid w:val="00EE0646"/>
    <w:rsid w:val="00EF5E96"/>
    <w:rsid w:val="00F04ED0"/>
    <w:rsid w:val="00F13B66"/>
    <w:rsid w:val="00F24192"/>
    <w:rsid w:val="00F44C48"/>
    <w:rsid w:val="00F5130B"/>
    <w:rsid w:val="00F52402"/>
    <w:rsid w:val="00F657E9"/>
    <w:rsid w:val="00F70567"/>
    <w:rsid w:val="00F86C8C"/>
    <w:rsid w:val="00F86E57"/>
    <w:rsid w:val="00F871B6"/>
    <w:rsid w:val="00F8732E"/>
    <w:rsid w:val="00FB05E1"/>
    <w:rsid w:val="00FC43F3"/>
    <w:rsid w:val="00FD0746"/>
    <w:rsid w:val="00FE38C9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5148E"/>
  <w15:docId w15:val="{6700E956-241F-4999-B45A-DA09007A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AF"/>
    <w:rPr>
      <w:rFonts w:ascii="Times New Roman" w:hAnsi="Times New Roman"/>
      <w:sz w:val="24"/>
      <w:lang w:val="es-ES_tradnl"/>
    </w:rPr>
  </w:style>
  <w:style w:type="paragraph" w:styleId="Ttulo1">
    <w:name w:val="heading 1"/>
    <w:basedOn w:val="Normal"/>
    <w:next w:val="Normal"/>
    <w:qFormat/>
    <w:rsid w:val="002F6BAF"/>
    <w:pPr>
      <w:spacing w:before="240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2F6BAF"/>
    <w:pPr>
      <w:spacing w:before="120"/>
      <w:ind w:left="284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2F6BAF"/>
    <w:pPr>
      <w:ind w:left="283"/>
      <w:outlineLvl w:val="2"/>
    </w:pPr>
    <w:rPr>
      <w:rFonts w:ascii="Times" w:hAnsi="Times"/>
      <w:b/>
    </w:rPr>
  </w:style>
  <w:style w:type="paragraph" w:styleId="Ttulo4">
    <w:name w:val="heading 4"/>
    <w:basedOn w:val="Normal"/>
    <w:next w:val="Normal"/>
    <w:qFormat/>
    <w:rsid w:val="002F6BAF"/>
    <w:pPr>
      <w:keepNext/>
      <w:outlineLvl w:val="3"/>
    </w:pPr>
    <w:rPr>
      <w:b/>
      <w:bCs/>
      <w:u w:val="single"/>
    </w:rPr>
  </w:style>
  <w:style w:type="paragraph" w:styleId="Ttulo6">
    <w:name w:val="heading 6"/>
    <w:basedOn w:val="Normal"/>
    <w:next w:val="Textoindependiente"/>
    <w:link w:val="Ttulo6Car"/>
    <w:qFormat/>
    <w:rsid w:val="00663C00"/>
    <w:pPr>
      <w:keepNext/>
      <w:widowControl w:val="0"/>
      <w:tabs>
        <w:tab w:val="num" w:pos="4320"/>
      </w:tabs>
      <w:suppressAutoHyphens/>
      <w:spacing w:before="240" w:after="120"/>
      <w:ind w:left="4320" w:hanging="360"/>
      <w:outlineLvl w:val="5"/>
    </w:pPr>
    <w:rPr>
      <w:rFonts w:eastAsia="Lucida Sans Unicode" w:cs="Mangal"/>
      <w:b/>
      <w:bCs/>
      <w:kern w:val="1"/>
      <w:sz w:val="14"/>
      <w:szCs w:val="14"/>
      <w:lang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rsid w:val="002F6BAF"/>
    <w:pPr>
      <w:ind w:left="708"/>
    </w:pPr>
  </w:style>
  <w:style w:type="paragraph" w:customStyle="1" w:styleId="Carta">
    <w:name w:val="Carta"/>
    <w:basedOn w:val="Normal"/>
    <w:rsid w:val="002F6BAF"/>
    <w:pPr>
      <w:spacing w:after="240"/>
    </w:pPr>
  </w:style>
  <w:style w:type="paragraph" w:customStyle="1" w:styleId="JJGA">
    <w:name w:val="JJGA"/>
    <w:basedOn w:val="Normal"/>
    <w:rsid w:val="002F6BAF"/>
    <w:pPr>
      <w:spacing w:after="240"/>
    </w:pPr>
  </w:style>
  <w:style w:type="paragraph" w:customStyle="1" w:styleId="Pantalla">
    <w:name w:val="Pantalla"/>
    <w:basedOn w:val="Normal"/>
    <w:rsid w:val="002F6BAF"/>
    <w:rPr>
      <w:rFonts w:ascii="Courier New" w:hAnsi="Courier New"/>
      <w:sz w:val="18"/>
    </w:rPr>
  </w:style>
  <w:style w:type="paragraph" w:styleId="Descripcin">
    <w:name w:val="caption"/>
    <w:basedOn w:val="Normal"/>
    <w:next w:val="Normal"/>
    <w:qFormat/>
    <w:rsid w:val="002F6BAF"/>
    <w:pPr>
      <w:spacing w:before="120" w:after="120"/>
    </w:pPr>
    <w:rPr>
      <w:b/>
    </w:rPr>
  </w:style>
  <w:style w:type="paragraph" w:styleId="Textoindependiente">
    <w:name w:val="Body Text"/>
    <w:basedOn w:val="Normal"/>
    <w:rsid w:val="002F6BAF"/>
    <w:pPr>
      <w:jc w:val="both"/>
    </w:pPr>
  </w:style>
  <w:style w:type="paragraph" w:styleId="Encabezado">
    <w:name w:val="header"/>
    <w:basedOn w:val="Normal"/>
    <w:link w:val="EncabezadoCar"/>
    <w:rsid w:val="002F6BAF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F6BAF"/>
    <w:pPr>
      <w:tabs>
        <w:tab w:val="center" w:pos="4419"/>
        <w:tab w:val="right" w:pos="8838"/>
      </w:tabs>
    </w:pPr>
  </w:style>
  <w:style w:type="character" w:styleId="Hipervnculo">
    <w:name w:val="Hyperlink"/>
    <w:rsid w:val="009E2658"/>
    <w:rPr>
      <w:color w:val="0000FF"/>
      <w:u w:val="single"/>
    </w:rPr>
  </w:style>
  <w:style w:type="character" w:customStyle="1" w:styleId="Ttulo6Car">
    <w:name w:val="Título 6 Car"/>
    <w:link w:val="Ttulo6"/>
    <w:rsid w:val="00663C00"/>
    <w:rPr>
      <w:rFonts w:ascii="Times New Roman" w:eastAsia="Lucida Sans Unicode" w:hAnsi="Times New Roman" w:cs="Mangal"/>
      <w:b/>
      <w:bCs/>
      <w:kern w:val="1"/>
      <w:sz w:val="14"/>
      <w:szCs w:val="14"/>
      <w:lang w:eastAsia="hi-IN" w:bidi="hi-IN"/>
    </w:rPr>
  </w:style>
  <w:style w:type="character" w:customStyle="1" w:styleId="Mencinsinresolver1">
    <w:name w:val="Mención sin resolver1"/>
    <w:uiPriority w:val="99"/>
    <w:semiHidden/>
    <w:unhideWhenUsed/>
    <w:rsid w:val="007D42B8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21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82119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uiPriority w:val="99"/>
    <w:semiHidden/>
    <w:unhideWhenUsed/>
    <w:rsid w:val="00A24A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4AF2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A24AF2"/>
    <w:rPr>
      <w:rFonts w:ascii="Times New Roman" w:hAnsi="Times New Roman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4AF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24AF2"/>
    <w:rPr>
      <w:rFonts w:ascii="Times New Roman" w:hAnsi="Times New Roman"/>
      <w:b/>
      <w:bCs/>
      <w:lang w:val="es-ES_tradnl"/>
    </w:rPr>
  </w:style>
  <w:style w:type="table" w:styleId="Tablaconcuadrcula">
    <w:name w:val="Table Grid"/>
    <w:basedOn w:val="Tablanormal"/>
    <w:uiPriority w:val="59"/>
    <w:unhideWhenUsed/>
    <w:rsid w:val="00F7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DF0050"/>
    <w:rPr>
      <w:rFonts w:ascii="Times New Roman" w:hAnsi="Times New Roman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2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creca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s%20documentos\Word\Impresos\Modelo%20fol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folio</Template>
  <TotalTime>14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</vt:lpstr>
    </vt:vector>
  </TitlesOfParts>
  <Company>TOSHIBA</Company>
  <LinksUpToDate>false</LinksUpToDate>
  <CharactersWithSpaces>829</CharactersWithSpaces>
  <SharedDoc>false</SharedDoc>
  <HLinks>
    <vt:vector size="6" baseType="variant">
      <vt:variant>
        <vt:i4>2621503</vt:i4>
      </vt:variant>
      <vt:variant>
        <vt:i4>0</vt:i4>
      </vt:variant>
      <vt:variant>
        <vt:i4>0</vt:i4>
      </vt:variant>
      <vt:variant>
        <vt:i4>5</vt:i4>
      </vt:variant>
      <vt:variant>
        <vt:lpwstr>http://www.acreca.org/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</dc:title>
  <dc:subject/>
  <dc:creator>Jesús Elías</dc:creator>
  <cp:keywords/>
  <cp:lastModifiedBy>Jesús Elías</cp:lastModifiedBy>
  <cp:revision>12</cp:revision>
  <cp:lastPrinted>2006-01-27T16:52:00Z</cp:lastPrinted>
  <dcterms:created xsi:type="dcterms:W3CDTF">2026-03-14T22:59:00Z</dcterms:created>
  <dcterms:modified xsi:type="dcterms:W3CDTF">2026-03-23T21:15:00Z</dcterms:modified>
</cp:coreProperties>
</file>